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BER-B-30024257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ImA, BPol Bundespolizei Blumberg, Gemeinsame Unterbringung Fliegerstaffel, Flugbefeuerung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Flugbefeuerung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